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CEDD2C" w14:textId="77777777" w:rsidR="00892426" w:rsidRPr="00A20102" w:rsidRDefault="00892426">
      <w:pPr>
        <w:spacing w:after="40"/>
        <w:ind w:left="56" w:hanging="425"/>
        <w:rPr>
          <w:rFonts w:ascii="Verdana" w:hAnsi="Verdana"/>
        </w:rPr>
      </w:pPr>
      <w:bookmarkStart w:id="0" w:name="_Hlk95119747"/>
    </w:p>
    <w:p w14:paraId="5A07BAE6" w14:textId="77777777" w:rsidR="00892426" w:rsidRPr="00A20102" w:rsidRDefault="00892426">
      <w:pPr>
        <w:spacing w:before="560"/>
        <w:rPr>
          <w:rFonts w:ascii="Verdana" w:hAnsi="Verdana"/>
          <w:sz w:val="18"/>
        </w:rPr>
      </w:pPr>
    </w:p>
    <w:p w14:paraId="7599E231" w14:textId="77777777" w:rsidR="00892426" w:rsidRPr="00A20102" w:rsidRDefault="00892426">
      <w:pPr>
        <w:ind w:right="4281"/>
        <w:rPr>
          <w:rFonts w:ascii="Verdana" w:hAnsi="Verdana"/>
          <w:b/>
          <w:sz w:val="18"/>
        </w:rPr>
        <w:sectPr w:rsidR="00892426" w:rsidRPr="00A20102">
          <w:headerReference w:type="default" r:id="rId10"/>
          <w:headerReference w:type="first" r:id="rId11"/>
          <w:pgSz w:w="11907" w:h="16840"/>
          <w:pgMar w:top="737" w:right="907" w:bottom="1191" w:left="2070" w:header="708" w:footer="708" w:gutter="0"/>
          <w:cols w:space="227" w:equalWidth="0">
            <w:col w:w="8930" w:space="227"/>
          </w:cols>
          <w:titlePg/>
        </w:sectPr>
      </w:pPr>
    </w:p>
    <w:p w14:paraId="2B876D6F" w14:textId="431704B3" w:rsidR="00892426" w:rsidRPr="00A20102" w:rsidRDefault="00892426" w:rsidP="00E614F3">
      <w:pPr>
        <w:spacing w:before="400" w:after="240"/>
        <w:rPr>
          <w:rFonts w:ascii="Verdana" w:hAnsi="Verdana"/>
          <w:b/>
          <w:sz w:val="32"/>
        </w:rPr>
      </w:pPr>
      <w:r w:rsidRPr="00A20102">
        <w:rPr>
          <w:rFonts w:ascii="Verdana" w:hAnsi="Verdana"/>
          <w:b/>
          <w:sz w:val="32"/>
        </w:rPr>
        <w:br w:type="column"/>
      </w:r>
      <w:r w:rsidR="00DD6310" w:rsidRPr="00A20102">
        <w:rPr>
          <w:rFonts w:ascii="Verdana" w:hAnsi="Verdana"/>
          <w:b/>
          <w:noProof/>
          <w:sz w:val="20"/>
          <w:lang w:val="nl-BE" w:eastAsia="nl-BE"/>
        </w:rPr>
        <mc:AlternateContent>
          <mc:Choice Requires="wps">
            <w:drawing>
              <wp:anchor distT="0" distB="0" distL="114300" distR="114300" simplePos="0" relativeHeight="251658240" behindDoc="0" locked="0" layoutInCell="1" allowOverlap="1" wp14:anchorId="480BD13C" wp14:editId="0866C23E">
                <wp:simplePos x="0" y="0"/>
                <wp:positionH relativeFrom="column">
                  <wp:posOffset>-774065</wp:posOffset>
                </wp:positionH>
                <wp:positionV relativeFrom="paragraph">
                  <wp:posOffset>114935</wp:posOffset>
                </wp:positionV>
                <wp:extent cx="658495" cy="658495"/>
                <wp:effectExtent l="6985" t="10160" r="10795" b="7620"/>
                <wp:wrapNone/>
                <wp:docPr id="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8495" cy="658495"/>
                        </a:xfrm>
                        <a:custGeom>
                          <a:avLst/>
                          <a:gdLst>
                            <a:gd name="T0" fmla="*/ 0 w 360"/>
                            <a:gd name="T1" fmla="*/ 0 h 360"/>
                            <a:gd name="T2" fmla="*/ 360 w 360"/>
                            <a:gd name="T3" fmla="*/ 0 h 360"/>
                            <a:gd name="T4" fmla="*/ 360 w 360"/>
                            <a:gd name="T5" fmla="*/ 360 h 360"/>
                          </a:gdLst>
                          <a:ahLst/>
                          <a:cxnLst>
                            <a:cxn ang="0">
                              <a:pos x="T0" y="T1"/>
                            </a:cxn>
                            <a:cxn ang="0">
                              <a:pos x="T2" y="T3"/>
                            </a:cxn>
                            <a:cxn ang="0">
                              <a:pos x="T4" y="T5"/>
                            </a:cxn>
                          </a:cxnLst>
                          <a:rect l="0" t="0" r="r" b="b"/>
                          <a:pathLst>
                            <a:path w="360" h="360">
                              <a:moveTo>
                                <a:pt x="0" y="0"/>
                              </a:moveTo>
                              <a:lnTo>
                                <a:pt x="360" y="0"/>
                              </a:lnTo>
                              <a:lnTo>
                                <a:pt x="360" y="36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012489" id="Freeform 2" o:spid="_x0000_s1026" style="position:absolute;margin-left:-60.95pt;margin-top:9.05pt;width:51.85pt;height:5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" path="m,l360,r,360e" filled="f" strokeweight=".5pt">
                <v:path arrowok="t" o:connecttype="custom" o:connectlocs="0,0;658495,0;658495,658495" o:connectangles="0,0,0"/>
              </v:shape>
            </w:pict>
          </mc:Fallback>
        </mc:AlternateContent>
      </w:r>
      <w:r w:rsidR="00712277">
        <w:rPr>
          <w:rFonts w:ascii="Verdana" w:hAnsi="Verdana"/>
          <w:b/>
          <w:sz w:val="32"/>
        </w:rPr>
        <w:t>Voorstel</w:t>
      </w:r>
      <w:r w:rsidR="005E0A97">
        <w:rPr>
          <w:rFonts w:ascii="Verdana" w:hAnsi="Verdana"/>
          <w:b/>
          <w:sz w:val="32"/>
        </w:rPr>
        <w:t>l</w:t>
      </w:r>
      <w:r w:rsidR="00712277">
        <w:rPr>
          <w:rFonts w:ascii="Verdana" w:hAnsi="Verdana"/>
          <w:b/>
          <w:sz w:val="32"/>
        </w:rPr>
        <w:t>en en vragen van burgers aan de provincieraad van Oost-Vlaanderen</w:t>
      </w:r>
    </w:p>
    <w:p w14:paraId="057E0A14" w14:textId="77777777" w:rsidR="00892426" w:rsidRPr="00A20102" w:rsidRDefault="00892426">
      <w:pPr>
        <w:pStyle w:val="Alinea1"/>
        <w:rPr>
          <w:rFonts w:ascii="Verdana" w:hAnsi="Verdana"/>
        </w:rPr>
        <w:sectPr w:rsidR="00892426" w:rsidRPr="00A20102">
          <w:type w:val="continuous"/>
          <w:pgSz w:w="11907" w:h="16840"/>
          <w:pgMar w:top="737" w:right="907" w:bottom="1191" w:left="2070" w:header="708" w:footer="708" w:gutter="0"/>
          <w:cols w:num="2" w:space="720" w:equalWidth="0">
            <w:col w:w="820" w:space="371"/>
            <w:col w:w="7739"/>
          </w:cols>
          <w:titlePg/>
        </w:sectPr>
      </w:pPr>
    </w:p>
    <w:p w14:paraId="4F555112" w14:textId="30163EA5" w:rsidR="00892426" w:rsidRDefault="00D23F28" w:rsidP="00AC28E4">
      <w:pPr>
        <w:pStyle w:val="Alinea1"/>
        <w:spacing w:before="480"/>
        <w:rPr>
          <w:rFonts w:ascii="Verdana" w:hAnsi="Verdana"/>
          <w:i/>
          <w:iCs/>
        </w:rPr>
      </w:pPr>
      <w:bookmarkStart w:id="1" w:name="_Hlk95118852"/>
      <w:r>
        <w:rPr>
          <w:rFonts w:ascii="Verdana" w:hAnsi="Verdana"/>
          <w:b/>
          <w:bCs/>
          <w:i/>
          <w:iCs/>
        </w:rPr>
        <w:t>Waarvoor dient dit formulier?</w:t>
      </w:r>
      <w:r>
        <w:rPr>
          <w:rFonts w:ascii="Verdana" w:hAnsi="Verdana"/>
          <w:b/>
          <w:bCs/>
          <w:i/>
          <w:iCs/>
        </w:rPr>
        <w:br/>
      </w:r>
      <w:r>
        <w:rPr>
          <w:rFonts w:ascii="Verdana" w:hAnsi="Verdana"/>
          <w:i/>
          <w:iCs/>
        </w:rPr>
        <w:t xml:space="preserve">Met dit formulier kunt u als inwoner van Oost-Vlaanderen </w:t>
      </w:r>
      <w:r w:rsidR="001622DF" w:rsidRPr="001622DF">
        <w:rPr>
          <w:rFonts w:ascii="Verdana" w:hAnsi="Verdana"/>
          <w:i/>
          <w:iCs/>
        </w:rPr>
        <w:t xml:space="preserve">voorstellen en vragen over de concrete provinciale beleidsvoering en dienstverlening </w:t>
      </w:r>
      <w:r w:rsidR="00021E46">
        <w:rPr>
          <w:rFonts w:ascii="Verdana" w:hAnsi="Verdana"/>
          <w:i/>
          <w:iCs/>
        </w:rPr>
        <w:t xml:space="preserve">indienen. </w:t>
      </w:r>
      <w:r w:rsidR="00AC28E4" w:rsidRPr="00AC28E4">
        <w:rPr>
          <w:rFonts w:ascii="Verdana" w:hAnsi="Verdana"/>
          <w:i/>
          <w:iCs/>
        </w:rPr>
        <w:t>Deze vraag moet worden gesteund door ten minste 1% van het aantal inwoners</w:t>
      </w:r>
      <w:r w:rsidR="00AC28E4">
        <w:rPr>
          <w:rFonts w:ascii="Verdana" w:hAnsi="Verdana"/>
          <w:i/>
          <w:iCs/>
        </w:rPr>
        <w:t xml:space="preserve"> </w:t>
      </w:r>
      <w:r w:rsidR="00AC28E4" w:rsidRPr="00AC28E4">
        <w:rPr>
          <w:rFonts w:ascii="Verdana" w:hAnsi="Verdana"/>
          <w:i/>
          <w:iCs/>
        </w:rPr>
        <w:t>van de provincie, ouder dan 16 jaar.</w:t>
      </w:r>
    </w:p>
    <w:bookmarkEnd w:id="1"/>
    <w:p w14:paraId="1713F509" w14:textId="63F697B6" w:rsidR="00D23F28" w:rsidRDefault="00D23F28" w:rsidP="00D23F28">
      <w:pPr>
        <w:pStyle w:val="Alinea"/>
        <w:ind w:firstLine="0"/>
        <w:rPr>
          <w:rFonts w:ascii="Verdana" w:hAnsi="Verdana"/>
          <w:i/>
          <w:iCs/>
        </w:rPr>
      </w:pPr>
      <w:r w:rsidRPr="00D23F28">
        <w:rPr>
          <w:rFonts w:ascii="Verdana" w:hAnsi="Verdana"/>
          <w:b/>
          <w:bCs/>
          <w:i/>
          <w:iCs/>
        </w:rPr>
        <w:t xml:space="preserve">Opgelet! </w:t>
      </w:r>
      <w:r w:rsidRPr="00D23F28">
        <w:rPr>
          <w:rFonts w:ascii="Verdana" w:hAnsi="Verdana"/>
          <w:i/>
          <w:iCs/>
        </w:rPr>
        <w:t xml:space="preserve">Bij dit formulier hoort ook de petitielijst voor een </w:t>
      </w:r>
      <w:r w:rsidR="004660AB">
        <w:rPr>
          <w:rFonts w:ascii="Verdana" w:hAnsi="Verdana"/>
          <w:i/>
          <w:iCs/>
        </w:rPr>
        <w:t>voorstel van burgers</w:t>
      </w:r>
      <w:r w:rsidRPr="00D23F28">
        <w:rPr>
          <w:rFonts w:ascii="Verdana" w:hAnsi="Verdana"/>
          <w:i/>
          <w:iCs/>
        </w:rPr>
        <w:t xml:space="preserve">. Zowel </w:t>
      </w:r>
      <w:r w:rsidR="004660AB">
        <w:rPr>
          <w:rFonts w:ascii="Verdana" w:hAnsi="Verdana"/>
          <w:i/>
          <w:iCs/>
        </w:rPr>
        <w:t>dit document</w:t>
      </w:r>
      <w:r w:rsidRPr="00D23F28">
        <w:rPr>
          <w:rFonts w:ascii="Verdana" w:hAnsi="Verdana"/>
          <w:i/>
          <w:iCs/>
        </w:rPr>
        <w:t xml:space="preserve"> als de petitielijst moeten aan de provincie worden voorgelegd. </w:t>
      </w:r>
    </w:p>
    <w:p w14:paraId="73AC1768" w14:textId="33710F20" w:rsidR="00D23F28" w:rsidRDefault="00D23F28" w:rsidP="00D23F28">
      <w:pPr>
        <w:pStyle w:val="Alinea"/>
        <w:ind w:firstLine="0"/>
        <w:rPr>
          <w:rFonts w:ascii="Verdana" w:hAnsi="Verdana"/>
          <w:i/>
          <w:iCs/>
        </w:rPr>
      </w:pPr>
      <w:r>
        <w:rPr>
          <w:rFonts w:ascii="Verdana" w:hAnsi="Verdana"/>
          <w:b/>
          <w:bCs/>
          <w:i/>
          <w:iCs/>
        </w:rPr>
        <w:t>Aan wie bezorgt u dit formulier?</w:t>
      </w:r>
      <w:r>
        <w:rPr>
          <w:rFonts w:ascii="Verdana" w:hAnsi="Verdana"/>
          <w:b/>
          <w:bCs/>
          <w:i/>
          <w:iCs/>
        </w:rPr>
        <w:br/>
      </w:r>
      <w:r>
        <w:rPr>
          <w:rFonts w:ascii="Verdana" w:hAnsi="Verdana"/>
          <w:i/>
          <w:iCs/>
        </w:rPr>
        <w:t>Bezorg dit formulier samen met de bij te voegen stukken aangetekend of tegen ontvangstbewijs aan:</w:t>
      </w:r>
      <w:r>
        <w:rPr>
          <w:rFonts w:ascii="Verdana" w:hAnsi="Verdana"/>
          <w:i/>
          <w:iCs/>
        </w:rPr>
        <w:br/>
        <w:t>Deputatie van de provincie Oost-Vlaanderen</w:t>
      </w:r>
      <w:r>
        <w:rPr>
          <w:rFonts w:ascii="Verdana" w:hAnsi="Verdana"/>
          <w:i/>
          <w:iCs/>
        </w:rPr>
        <w:br/>
      </w:r>
      <w:r w:rsidR="00F96AA2">
        <w:rPr>
          <w:rFonts w:ascii="Verdana" w:hAnsi="Verdana"/>
          <w:i/>
          <w:iCs/>
        </w:rPr>
        <w:t>Charles De Kerchovelaan 189</w:t>
      </w:r>
      <w:r>
        <w:rPr>
          <w:rFonts w:ascii="Verdana" w:hAnsi="Verdana"/>
          <w:i/>
          <w:iCs/>
        </w:rPr>
        <w:br/>
        <w:t>9000 Gent</w:t>
      </w:r>
    </w:p>
    <w:p w14:paraId="752B025B" w14:textId="0B64FDBD" w:rsidR="00892426" w:rsidRDefault="00B0048B" w:rsidP="00E614F3">
      <w:pPr>
        <w:pStyle w:val="Alinea"/>
        <w:spacing w:before="240" w:after="240" w:line="240" w:lineRule="auto"/>
        <w:ind w:firstLine="0"/>
        <w:rPr>
          <w:rFonts w:ascii="Verdana" w:hAnsi="Verdana"/>
        </w:rPr>
      </w:pPr>
      <w:r>
        <w:rPr>
          <w:rFonts w:ascii="Verdana" w:hAnsi="Verdana"/>
        </w:rPr>
        <w:t xml:space="preserve">Gegevens van de initiatiefnemer(s) van </w:t>
      </w:r>
      <w:r w:rsidR="00A75D80">
        <w:rPr>
          <w:rFonts w:ascii="Verdana" w:hAnsi="Verdana"/>
        </w:rPr>
        <w:t>het voorstel/de vraag</w:t>
      </w:r>
    </w:p>
    <w:tbl>
      <w:tblPr>
        <w:tblStyle w:val="Tabelraster"/>
        <w:tblW w:w="0" w:type="auto"/>
        <w:tblInd w:w="-459" w:type="dxa"/>
        <w:tblLayout w:type="fixed"/>
        <w:tblLook w:val="04A0" w:firstRow="1" w:lastRow="0" w:firstColumn="1" w:lastColumn="0" w:noHBand="0" w:noVBand="1"/>
      </w:tblPr>
      <w:tblGrid>
        <w:gridCol w:w="1844"/>
        <w:gridCol w:w="1843"/>
        <w:gridCol w:w="2126"/>
        <w:gridCol w:w="1681"/>
        <w:gridCol w:w="1913"/>
      </w:tblGrid>
      <w:tr w:rsidR="00E614F3" w14:paraId="223200B6" w14:textId="77777777" w:rsidTr="00A215C4">
        <w:tc>
          <w:tcPr>
            <w:tcW w:w="1844" w:type="dxa"/>
          </w:tcPr>
          <w:p w14:paraId="0E065120" w14:textId="77777777" w:rsidR="00B0048B" w:rsidRPr="00B0048B" w:rsidRDefault="00B0048B" w:rsidP="00EB7C41">
            <w:pPr>
              <w:pStyle w:val="Alinea"/>
              <w:spacing w:line="240" w:lineRule="auto"/>
              <w:ind w:firstLine="0"/>
              <w:jc w:val="center"/>
              <w:rPr>
                <w:rFonts w:ascii="Verdana" w:hAnsi="Verdana"/>
                <w:b/>
                <w:bCs/>
              </w:rPr>
            </w:pPr>
            <w:r w:rsidRPr="00B0048B">
              <w:rPr>
                <w:rFonts w:ascii="Verdana" w:hAnsi="Verdana"/>
                <w:b/>
                <w:bCs/>
              </w:rPr>
              <w:t>voornamen</w:t>
            </w:r>
          </w:p>
        </w:tc>
        <w:tc>
          <w:tcPr>
            <w:tcW w:w="1843" w:type="dxa"/>
          </w:tcPr>
          <w:p w14:paraId="2362FA0A" w14:textId="77777777" w:rsidR="00B0048B" w:rsidRPr="00B0048B" w:rsidRDefault="00B0048B" w:rsidP="00EB7C41">
            <w:pPr>
              <w:pStyle w:val="Alinea"/>
              <w:spacing w:line="240" w:lineRule="auto"/>
              <w:ind w:firstLine="0"/>
              <w:jc w:val="center"/>
              <w:rPr>
                <w:rFonts w:ascii="Verdana" w:hAnsi="Verdana"/>
                <w:b/>
                <w:bCs/>
              </w:rPr>
            </w:pPr>
            <w:r w:rsidRPr="00B0048B">
              <w:rPr>
                <w:rFonts w:ascii="Verdana" w:hAnsi="Verdana"/>
                <w:b/>
                <w:bCs/>
              </w:rPr>
              <w:t>achternaam</w:t>
            </w:r>
          </w:p>
        </w:tc>
        <w:tc>
          <w:tcPr>
            <w:tcW w:w="2126" w:type="dxa"/>
          </w:tcPr>
          <w:p w14:paraId="271F1B10" w14:textId="77777777" w:rsidR="00B0048B" w:rsidRPr="00B0048B" w:rsidRDefault="00B0048B" w:rsidP="00EB7C41">
            <w:pPr>
              <w:pStyle w:val="Alinea"/>
              <w:spacing w:line="240" w:lineRule="auto"/>
              <w:ind w:firstLine="0"/>
              <w:jc w:val="center"/>
              <w:rPr>
                <w:rFonts w:ascii="Verdana" w:hAnsi="Verdana"/>
                <w:b/>
                <w:bCs/>
              </w:rPr>
            </w:pPr>
            <w:r w:rsidRPr="00B0048B">
              <w:rPr>
                <w:rFonts w:ascii="Verdana" w:hAnsi="Verdana"/>
                <w:b/>
                <w:bCs/>
              </w:rPr>
              <w:t>geboortedatum</w:t>
            </w:r>
            <w:r w:rsidRPr="00B0048B">
              <w:rPr>
                <w:rFonts w:ascii="Verdana" w:hAnsi="Verdana"/>
                <w:b/>
                <w:bCs/>
              </w:rPr>
              <w:br/>
            </w:r>
            <w:r w:rsidRPr="00EB7C41">
              <w:rPr>
                <w:rFonts w:ascii="Verdana" w:hAnsi="Verdana"/>
                <w:i/>
                <w:iCs/>
              </w:rPr>
              <w:t>(dd.mm.jjjj)</w:t>
            </w:r>
          </w:p>
        </w:tc>
        <w:tc>
          <w:tcPr>
            <w:tcW w:w="1681" w:type="dxa"/>
          </w:tcPr>
          <w:p w14:paraId="6F5E0EF3" w14:textId="77777777" w:rsidR="00B0048B" w:rsidRPr="00B0048B" w:rsidRDefault="00B0048B" w:rsidP="00EB7C41">
            <w:pPr>
              <w:pStyle w:val="Alinea"/>
              <w:spacing w:line="240" w:lineRule="auto"/>
              <w:ind w:firstLine="0"/>
              <w:jc w:val="center"/>
              <w:rPr>
                <w:rFonts w:ascii="Verdana" w:hAnsi="Verdana"/>
                <w:b/>
                <w:bCs/>
              </w:rPr>
            </w:pPr>
            <w:r w:rsidRPr="00B0048B">
              <w:rPr>
                <w:rFonts w:ascii="Verdana" w:hAnsi="Verdana"/>
                <w:b/>
                <w:bCs/>
              </w:rPr>
              <w:t>woonplaats</w:t>
            </w:r>
          </w:p>
        </w:tc>
        <w:tc>
          <w:tcPr>
            <w:tcW w:w="1913" w:type="dxa"/>
          </w:tcPr>
          <w:p w14:paraId="06706DD4" w14:textId="77777777" w:rsidR="00B0048B" w:rsidRPr="00B0048B" w:rsidRDefault="00B0048B" w:rsidP="00EB7C41">
            <w:pPr>
              <w:pStyle w:val="Alinea"/>
              <w:spacing w:line="240" w:lineRule="auto"/>
              <w:ind w:firstLine="0"/>
              <w:jc w:val="center"/>
              <w:rPr>
                <w:rFonts w:ascii="Verdana" w:hAnsi="Verdana"/>
                <w:b/>
                <w:bCs/>
              </w:rPr>
            </w:pPr>
            <w:r w:rsidRPr="00B0048B">
              <w:rPr>
                <w:rFonts w:ascii="Verdana" w:hAnsi="Verdana"/>
                <w:b/>
                <w:bCs/>
              </w:rPr>
              <w:t>handtekening</w:t>
            </w:r>
          </w:p>
        </w:tc>
      </w:tr>
      <w:tr w:rsidR="00E614F3" w14:paraId="00874B29" w14:textId="77777777" w:rsidTr="00A215C4">
        <w:trPr>
          <w:trHeight w:val="382"/>
        </w:trPr>
        <w:tc>
          <w:tcPr>
            <w:tcW w:w="1844" w:type="dxa"/>
          </w:tcPr>
          <w:p w14:paraId="7351FD69" w14:textId="77777777" w:rsidR="00B0048B" w:rsidRDefault="00B0048B" w:rsidP="00E614F3">
            <w:pPr>
              <w:pStyle w:val="Alinea"/>
              <w:spacing w:before="0" w:line="240" w:lineRule="auto"/>
              <w:ind w:firstLine="0"/>
              <w:rPr>
                <w:rFonts w:ascii="Verdana" w:hAnsi="Verdana"/>
              </w:rPr>
            </w:pPr>
          </w:p>
        </w:tc>
        <w:tc>
          <w:tcPr>
            <w:tcW w:w="1843" w:type="dxa"/>
          </w:tcPr>
          <w:p w14:paraId="2B73A74C" w14:textId="77777777" w:rsidR="00B0048B" w:rsidRDefault="00B0048B" w:rsidP="00E614F3">
            <w:pPr>
              <w:pStyle w:val="Alinea"/>
              <w:spacing w:before="0" w:line="240" w:lineRule="auto"/>
              <w:ind w:firstLine="0"/>
              <w:rPr>
                <w:rFonts w:ascii="Verdana" w:hAnsi="Verdana"/>
              </w:rPr>
            </w:pPr>
          </w:p>
        </w:tc>
        <w:tc>
          <w:tcPr>
            <w:tcW w:w="2126" w:type="dxa"/>
          </w:tcPr>
          <w:p w14:paraId="0EE5D5B8" w14:textId="77777777" w:rsidR="00B0048B" w:rsidRDefault="00B0048B" w:rsidP="00E614F3">
            <w:pPr>
              <w:pStyle w:val="Alinea"/>
              <w:spacing w:before="0" w:line="240" w:lineRule="auto"/>
              <w:ind w:firstLine="0"/>
              <w:rPr>
                <w:rFonts w:ascii="Verdana" w:hAnsi="Verdana"/>
              </w:rPr>
            </w:pPr>
          </w:p>
        </w:tc>
        <w:tc>
          <w:tcPr>
            <w:tcW w:w="1681" w:type="dxa"/>
          </w:tcPr>
          <w:p w14:paraId="2244B5C8" w14:textId="77777777" w:rsidR="00B0048B" w:rsidRDefault="00B0048B" w:rsidP="00E614F3">
            <w:pPr>
              <w:pStyle w:val="Alinea"/>
              <w:spacing w:before="0" w:line="240" w:lineRule="auto"/>
              <w:ind w:firstLine="0"/>
              <w:rPr>
                <w:rFonts w:ascii="Verdana" w:hAnsi="Verdana"/>
              </w:rPr>
            </w:pPr>
          </w:p>
        </w:tc>
        <w:tc>
          <w:tcPr>
            <w:tcW w:w="1913" w:type="dxa"/>
          </w:tcPr>
          <w:p w14:paraId="40FE8D80" w14:textId="77777777" w:rsidR="00B0048B" w:rsidRDefault="00B0048B" w:rsidP="00E614F3">
            <w:pPr>
              <w:pStyle w:val="Alinea"/>
              <w:spacing w:before="0" w:line="240" w:lineRule="auto"/>
              <w:ind w:firstLine="0"/>
              <w:rPr>
                <w:rFonts w:ascii="Verdana" w:hAnsi="Verdana"/>
              </w:rPr>
            </w:pPr>
          </w:p>
        </w:tc>
      </w:tr>
      <w:tr w:rsidR="00E614F3" w14:paraId="588C5CFF" w14:textId="77777777" w:rsidTr="00A215C4">
        <w:tc>
          <w:tcPr>
            <w:tcW w:w="1844" w:type="dxa"/>
          </w:tcPr>
          <w:p w14:paraId="615B0755" w14:textId="77777777" w:rsidR="00B0048B" w:rsidRDefault="00B0048B" w:rsidP="00E614F3">
            <w:pPr>
              <w:pStyle w:val="Alinea"/>
              <w:spacing w:before="0" w:line="360" w:lineRule="auto"/>
              <w:ind w:firstLine="0"/>
              <w:rPr>
                <w:rFonts w:ascii="Verdana" w:hAnsi="Verdana"/>
              </w:rPr>
            </w:pPr>
          </w:p>
        </w:tc>
        <w:tc>
          <w:tcPr>
            <w:tcW w:w="1843" w:type="dxa"/>
          </w:tcPr>
          <w:p w14:paraId="7C3544DB" w14:textId="77777777" w:rsidR="00B0048B" w:rsidRDefault="00B0048B" w:rsidP="00E614F3">
            <w:pPr>
              <w:pStyle w:val="Alinea"/>
              <w:spacing w:before="0" w:line="360" w:lineRule="auto"/>
              <w:ind w:firstLine="0"/>
              <w:rPr>
                <w:rFonts w:ascii="Verdana" w:hAnsi="Verdana"/>
              </w:rPr>
            </w:pPr>
          </w:p>
        </w:tc>
        <w:tc>
          <w:tcPr>
            <w:tcW w:w="2126" w:type="dxa"/>
          </w:tcPr>
          <w:p w14:paraId="229F9054" w14:textId="77777777" w:rsidR="00B0048B" w:rsidRDefault="00B0048B" w:rsidP="00E614F3">
            <w:pPr>
              <w:pStyle w:val="Alinea"/>
              <w:spacing w:before="0" w:line="360" w:lineRule="auto"/>
              <w:ind w:firstLine="0"/>
              <w:rPr>
                <w:rFonts w:ascii="Verdana" w:hAnsi="Verdana"/>
              </w:rPr>
            </w:pPr>
          </w:p>
        </w:tc>
        <w:tc>
          <w:tcPr>
            <w:tcW w:w="1681" w:type="dxa"/>
          </w:tcPr>
          <w:p w14:paraId="5E70A946" w14:textId="77777777" w:rsidR="00B0048B" w:rsidRDefault="00B0048B" w:rsidP="00E614F3">
            <w:pPr>
              <w:pStyle w:val="Alinea"/>
              <w:spacing w:before="0" w:line="360" w:lineRule="auto"/>
              <w:ind w:firstLine="0"/>
              <w:rPr>
                <w:rFonts w:ascii="Verdana" w:hAnsi="Verdana"/>
              </w:rPr>
            </w:pPr>
          </w:p>
        </w:tc>
        <w:tc>
          <w:tcPr>
            <w:tcW w:w="1913" w:type="dxa"/>
          </w:tcPr>
          <w:p w14:paraId="231ADC91" w14:textId="77777777" w:rsidR="00B0048B" w:rsidRDefault="00B0048B" w:rsidP="00E614F3">
            <w:pPr>
              <w:pStyle w:val="Alinea"/>
              <w:spacing w:before="0" w:line="360" w:lineRule="auto"/>
              <w:ind w:firstLine="0"/>
              <w:rPr>
                <w:rFonts w:ascii="Verdana" w:hAnsi="Verdana"/>
              </w:rPr>
            </w:pPr>
          </w:p>
        </w:tc>
      </w:tr>
      <w:tr w:rsidR="00E614F3" w14:paraId="0A1F0BED" w14:textId="77777777" w:rsidTr="00A215C4">
        <w:tc>
          <w:tcPr>
            <w:tcW w:w="1844" w:type="dxa"/>
          </w:tcPr>
          <w:p w14:paraId="1BD896EE" w14:textId="77777777" w:rsidR="00B0048B" w:rsidRDefault="00B0048B" w:rsidP="00E614F3">
            <w:pPr>
              <w:pStyle w:val="Alinea"/>
              <w:spacing w:before="0" w:line="360" w:lineRule="auto"/>
              <w:ind w:firstLine="0"/>
              <w:rPr>
                <w:rFonts w:ascii="Verdana" w:hAnsi="Verdana"/>
              </w:rPr>
            </w:pPr>
          </w:p>
        </w:tc>
        <w:tc>
          <w:tcPr>
            <w:tcW w:w="1843" w:type="dxa"/>
          </w:tcPr>
          <w:p w14:paraId="5F22D857" w14:textId="77777777" w:rsidR="00B0048B" w:rsidRDefault="00B0048B" w:rsidP="00E614F3">
            <w:pPr>
              <w:pStyle w:val="Alinea"/>
              <w:spacing w:before="0" w:line="360" w:lineRule="auto"/>
              <w:ind w:firstLine="0"/>
              <w:rPr>
                <w:rFonts w:ascii="Verdana" w:hAnsi="Verdana"/>
              </w:rPr>
            </w:pPr>
          </w:p>
        </w:tc>
        <w:tc>
          <w:tcPr>
            <w:tcW w:w="2126" w:type="dxa"/>
          </w:tcPr>
          <w:p w14:paraId="56D25E11" w14:textId="77777777" w:rsidR="00B0048B" w:rsidRDefault="00B0048B" w:rsidP="00E614F3">
            <w:pPr>
              <w:pStyle w:val="Alinea"/>
              <w:spacing w:before="0" w:line="360" w:lineRule="auto"/>
              <w:ind w:firstLine="0"/>
              <w:rPr>
                <w:rFonts w:ascii="Verdana" w:hAnsi="Verdana"/>
              </w:rPr>
            </w:pPr>
          </w:p>
        </w:tc>
        <w:tc>
          <w:tcPr>
            <w:tcW w:w="1681" w:type="dxa"/>
          </w:tcPr>
          <w:p w14:paraId="5F6F918F" w14:textId="77777777" w:rsidR="00B0048B" w:rsidRDefault="00B0048B" w:rsidP="00E614F3">
            <w:pPr>
              <w:pStyle w:val="Alinea"/>
              <w:spacing w:before="0" w:line="360" w:lineRule="auto"/>
              <w:ind w:firstLine="0"/>
              <w:rPr>
                <w:rFonts w:ascii="Verdana" w:hAnsi="Verdana"/>
              </w:rPr>
            </w:pPr>
          </w:p>
        </w:tc>
        <w:tc>
          <w:tcPr>
            <w:tcW w:w="1913" w:type="dxa"/>
          </w:tcPr>
          <w:p w14:paraId="562FFD8E" w14:textId="77777777" w:rsidR="00B0048B" w:rsidRDefault="00B0048B" w:rsidP="00E614F3">
            <w:pPr>
              <w:pStyle w:val="Alinea"/>
              <w:spacing w:before="0" w:line="360" w:lineRule="auto"/>
              <w:ind w:firstLine="0"/>
              <w:rPr>
                <w:rFonts w:ascii="Verdana" w:hAnsi="Verdana"/>
              </w:rPr>
            </w:pPr>
          </w:p>
        </w:tc>
      </w:tr>
      <w:tr w:rsidR="00E614F3" w14:paraId="45939FFB" w14:textId="77777777" w:rsidTr="00A215C4">
        <w:tc>
          <w:tcPr>
            <w:tcW w:w="1844" w:type="dxa"/>
          </w:tcPr>
          <w:p w14:paraId="641946AE" w14:textId="77777777" w:rsidR="00B0048B" w:rsidRDefault="00B0048B" w:rsidP="00E614F3">
            <w:pPr>
              <w:pStyle w:val="Alinea"/>
              <w:spacing w:before="0" w:line="360" w:lineRule="auto"/>
              <w:ind w:firstLine="0"/>
              <w:rPr>
                <w:rFonts w:ascii="Verdana" w:hAnsi="Verdana"/>
              </w:rPr>
            </w:pPr>
          </w:p>
        </w:tc>
        <w:tc>
          <w:tcPr>
            <w:tcW w:w="1843" w:type="dxa"/>
          </w:tcPr>
          <w:p w14:paraId="38B97B45" w14:textId="77777777" w:rsidR="00B0048B" w:rsidRDefault="00B0048B" w:rsidP="00E614F3">
            <w:pPr>
              <w:pStyle w:val="Alinea"/>
              <w:spacing w:before="0" w:line="360" w:lineRule="auto"/>
              <w:ind w:firstLine="0"/>
              <w:rPr>
                <w:rFonts w:ascii="Verdana" w:hAnsi="Verdana"/>
              </w:rPr>
            </w:pPr>
          </w:p>
        </w:tc>
        <w:tc>
          <w:tcPr>
            <w:tcW w:w="2126" w:type="dxa"/>
          </w:tcPr>
          <w:p w14:paraId="3EBADBC9" w14:textId="77777777" w:rsidR="00B0048B" w:rsidRDefault="00B0048B" w:rsidP="00E614F3">
            <w:pPr>
              <w:pStyle w:val="Alinea"/>
              <w:spacing w:before="0" w:line="360" w:lineRule="auto"/>
              <w:ind w:firstLine="0"/>
              <w:rPr>
                <w:rFonts w:ascii="Verdana" w:hAnsi="Verdana"/>
              </w:rPr>
            </w:pPr>
          </w:p>
        </w:tc>
        <w:tc>
          <w:tcPr>
            <w:tcW w:w="1681" w:type="dxa"/>
          </w:tcPr>
          <w:p w14:paraId="218E8011" w14:textId="77777777" w:rsidR="00B0048B" w:rsidRDefault="00B0048B" w:rsidP="00E614F3">
            <w:pPr>
              <w:pStyle w:val="Alinea"/>
              <w:spacing w:before="0" w:line="360" w:lineRule="auto"/>
              <w:ind w:firstLine="0"/>
              <w:rPr>
                <w:rFonts w:ascii="Verdana" w:hAnsi="Verdana"/>
              </w:rPr>
            </w:pPr>
          </w:p>
        </w:tc>
        <w:tc>
          <w:tcPr>
            <w:tcW w:w="1913" w:type="dxa"/>
          </w:tcPr>
          <w:p w14:paraId="72D3E20A" w14:textId="77777777" w:rsidR="00B0048B" w:rsidRDefault="00B0048B" w:rsidP="00E614F3">
            <w:pPr>
              <w:pStyle w:val="Alinea"/>
              <w:spacing w:before="0" w:line="360" w:lineRule="auto"/>
              <w:ind w:firstLine="0"/>
              <w:rPr>
                <w:rFonts w:ascii="Verdana" w:hAnsi="Verdana"/>
              </w:rPr>
            </w:pPr>
          </w:p>
        </w:tc>
      </w:tr>
      <w:tr w:rsidR="00E614F3" w14:paraId="0D74BDB8" w14:textId="77777777" w:rsidTr="00A215C4">
        <w:tc>
          <w:tcPr>
            <w:tcW w:w="1844" w:type="dxa"/>
          </w:tcPr>
          <w:p w14:paraId="4B6D2DE2" w14:textId="77777777" w:rsidR="00B0048B" w:rsidRDefault="00B0048B" w:rsidP="00E614F3">
            <w:pPr>
              <w:pStyle w:val="Alinea"/>
              <w:spacing w:before="0" w:line="360" w:lineRule="auto"/>
              <w:ind w:firstLine="0"/>
              <w:rPr>
                <w:rFonts w:ascii="Verdana" w:hAnsi="Verdana"/>
              </w:rPr>
            </w:pPr>
          </w:p>
        </w:tc>
        <w:tc>
          <w:tcPr>
            <w:tcW w:w="1843" w:type="dxa"/>
          </w:tcPr>
          <w:p w14:paraId="36861ECE" w14:textId="77777777" w:rsidR="00B0048B" w:rsidRDefault="00B0048B" w:rsidP="00E614F3">
            <w:pPr>
              <w:pStyle w:val="Alinea"/>
              <w:spacing w:before="0" w:line="360" w:lineRule="auto"/>
              <w:ind w:firstLine="0"/>
              <w:rPr>
                <w:rFonts w:ascii="Verdana" w:hAnsi="Verdana"/>
              </w:rPr>
            </w:pPr>
          </w:p>
        </w:tc>
        <w:tc>
          <w:tcPr>
            <w:tcW w:w="2126" w:type="dxa"/>
          </w:tcPr>
          <w:p w14:paraId="5258874C" w14:textId="77777777" w:rsidR="00B0048B" w:rsidRDefault="00B0048B" w:rsidP="00E614F3">
            <w:pPr>
              <w:pStyle w:val="Alinea"/>
              <w:spacing w:before="0" w:line="360" w:lineRule="auto"/>
              <w:ind w:firstLine="0"/>
              <w:rPr>
                <w:rFonts w:ascii="Verdana" w:hAnsi="Verdana"/>
              </w:rPr>
            </w:pPr>
          </w:p>
        </w:tc>
        <w:tc>
          <w:tcPr>
            <w:tcW w:w="1681" w:type="dxa"/>
          </w:tcPr>
          <w:p w14:paraId="294B4CDF" w14:textId="77777777" w:rsidR="00B0048B" w:rsidRDefault="00B0048B" w:rsidP="00E614F3">
            <w:pPr>
              <w:pStyle w:val="Alinea"/>
              <w:spacing w:before="0" w:line="360" w:lineRule="auto"/>
              <w:ind w:firstLine="0"/>
              <w:rPr>
                <w:rFonts w:ascii="Verdana" w:hAnsi="Verdana"/>
              </w:rPr>
            </w:pPr>
          </w:p>
        </w:tc>
        <w:tc>
          <w:tcPr>
            <w:tcW w:w="1913" w:type="dxa"/>
          </w:tcPr>
          <w:p w14:paraId="48D0CDD2" w14:textId="77777777" w:rsidR="00B0048B" w:rsidRDefault="00B0048B" w:rsidP="00E614F3">
            <w:pPr>
              <w:pStyle w:val="Alinea"/>
              <w:spacing w:before="0" w:line="360" w:lineRule="auto"/>
              <w:ind w:firstLine="0"/>
              <w:rPr>
                <w:rFonts w:ascii="Verdana" w:hAnsi="Verdana"/>
              </w:rPr>
            </w:pPr>
          </w:p>
        </w:tc>
      </w:tr>
      <w:tr w:rsidR="00E614F3" w14:paraId="25E869D1" w14:textId="77777777" w:rsidTr="00A215C4">
        <w:tc>
          <w:tcPr>
            <w:tcW w:w="1844" w:type="dxa"/>
          </w:tcPr>
          <w:p w14:paraId="529EF9CF" w14:textId="77777777" w:rsidR="00B0048B" w:rsidRDefault="00B0048B" w:rsidP="00E614F3">
            <w:pPr>
              <w:pStyle w:val="Alinea"/>
              <w:spacing w:before="0" w:line="360" w:lineRule="auto"/>
              <w:ind w:firstLine="0"/>
              <w:rPr>
                <w:rFonts w:ascii="Verdana" w:hAnsi="Verdana"/>
              </w:rPr>
            </w:pPr>
          </w:p>
        </w:tc>
        <w:tc>
          <w:tcPr>
            <w:tcW w:w="1843" w:type="dxa"/>
          </w:tcPr>
          <w:p w14:paraId="37E25C5B" w14:textId="77777777" w:rsidR="00B0048B" w:rsidRDefault="00B0048B" w:rsidP="00E614F3">
            <w:pPr>
              <w:pStyle w:val="Alinea"/>
              <w:spacing w:before="0" w:line="360" w:lineRule="auto"/>
              <w:ind w:firstLine="0"/>
              <w:rPr>
                <w:rFonts w:ascii="Verdana" w:hAnsi="Verdana"/>
              </w:rPr>
            </w:pPr>
          </w:p>
        </w:tc>
        <w:tc>
          <w:tcPr>
            <w:tcW w:w="2126" w:type="dxa"/>
          </w:tcPr>
          <w:p w14:paraId="01FDE6F4" w14:textId="77777777" w:rsidR="00B0048B" w:rsidRDefault="00B0048B" w:rsidP="00E614F3">
            <w:pPr>
              <w:pStyle w:val="Alinea"/>
              <w:spacing w:before="0" w:line="360" w:lineRule="auto"/>
              <w:ind w:firstLine="0"/>
              <w:rPr>
                <w:rFonts w:ascii="Verdana" w:hAnsi="Verdana"/>
              </w:rPr>
            </w:pPr>
          </w:p>
        </w:tc>
        <w:tc>
          <w:tcPr>
            <w:tcW w:w="1681" w:type="dxa"/>
          </w:tcPr>
          <w:p w14:paraId="0491D498" w14:textId="77777777" w:rsidR="00B0048B" w:rsidRDefault="00B0048B" w:rsidP="00E614F3">
            <w:pPr>
              <w:pStyle w:val="Alinea"/>
              <w:spacing w:before="0" w:line="360" w:lineRule="auto"/>
              <w:ind w:firstLine="0"/>
              <w:rPr>
                <w:rFonts w:ascii="Verdana" w:hAnsi="Verdana"/>
              </w:rPr>
            </w:pPr>
          </w:p>
        </w:tc>
        <w:tc>
          <w:tcPr>
            <w:tcW w:w="1913" w:type="dxa"/>
          </w:tcPr>
          <w:p w14:paraId="6995764D" w14:textId="77777777" w:rsidR="00B0048B" w:rsidRDefault="00B0048B" w:rsidP="00E614F3">
            <w:pPr>
              <w:pStyle w:val="Alinea"/>
              <w:spacing w:before="0" w:line="360" w:lineRule="auto"/>
              <w:ind w:firstLine="0"/>
              <w:rPr>
                <w:rFonts w:ascii="Verdana" w:hAnsi="Verdana"/>
              </w:rPr>
            </w:pPr>
          </w:p>
        </w:tc>
      </w:tr>
      <w:tr w:rsidR="00E614F3" w14:paraId="78CD36CC" w14:textId="77777777" w:rsidTr="00A215C4">
        <w:tc>
          <w:tcPr>
            <w:tcW w:w="1844" w:type="dxa"/>
          </w:tcPr>
          <w:p w14:paraId="60303929" w14:textId="77777777" w:rsidR="00B0048B" w:rsidRDefault="00B0048B" w:rsidP="00E614F3">
            <w:pPr>
              <w:pStyle w:val="Alinea"/>
              <w:spacing w:before="0" w:line="360" w:lineRule="auto"/>
              <w:ind w:firstLine="0"/>
              <w:rPr>
                <w:rFonts w:ascii="Verdana" w:hAnsi="Verdana"/>
              </w:rPr>
            </w:pPr>
          </w:p>
        </w:tc>
        <w:tc>
          <w:tcPr>
            <w:tcW w:w="1843" w:type="dxa"/>
          </w:tcPr>
          <w:p w14:paraId="350DC99D" w14:textId="77777777" w:rsidR="00B0048B" w:rsidRDefault="00B0048B" w:rsidP="00E614F3">
            <w:pPr>
              <w:pStyle w:val="Alinea"/>
              <w:spacing w:before="0" w:line="360" w:lineRule="auto"/>
              <w:ind w:firstLine="0"/>
              <w:rPr>
                <w:rFonts w:ascii="Verdana" w:hAnsi="Verdana"/>
              </w:rPr>
            </w:pPr>
          </w:p>
        </w:tc>
        <w:tc>
          <w:tcPr>
            <w:tcW w:w="2126" w:type="dxa"/>
          </w:tcPr>
          <w:p w14:paraId="6CFC5F34" w14:textId="77777777" w:rsidR="00B0048B" w:rsidRDefault="00B0048B" w:rsidP="00E614F3">
            <w:pPr>
              <w:pStyle w:val="Alinea"/>
              <w:spacing w:before="0" w:line="360" w:lineRule="auto"/>
              <w:ind w:firstLine="0"/>
              <w:rPr>
                <w:rFonts w:ascii="Verdana" w:hAnsi="Verdana"/>
              </w:rPr>
            </w:pPr>
          </w:p>
        </w:tc>
        <w:tc>
          <w:tcPr>
            <w:tcW w:w="1681" w:type="dxa"/>
          </w:tcPr>
          <w:p w14:paraId="28DD3F8F" w14:textId="77777777" w:rsidR="00B0048B" w:rsidRDefault="00B0048B" w:rsidP="00E614F3">
            <w:pPr>
              <w:pStyle w:val="Alinea"/>
              <w:spacing w:before="0" w:line="360" w:lineRule="auto"/>
              <w:ind w:firstLine="0"/>
              <w:rPr>
                <w:rFonts w:ascii="Verdana" w:hAnsi="Verdana"/>
              </w:rPr>
            </w:pPr>
          </w:p>
        </w:tc>
        <w:tc>
          <w:tcPr>
            <w:tcW w:w="1913" w:type="dxa"/>
          </w:tcPr>
          <w:p w14:paraId="4ADC198E" w14:textId="77777777" w:rsidR="00B0048B" w:rsidRDefault="00B0048B" w:rsidP="00E614F3">
            <w:pPr>
              <w:pStyle w:val="Alinea"/>
              <w:spacing w:before="0" w:line="360" w:lineRule="auto"/>
              <w:ind w:firstLine="0"/>
              <w:rPr>
                <w:rFonts w:ascii="Verdana" w:hAnsi="Verdana"/>
              </w:rPr>
            </w:pPr>
          </w:p>
        </w:tc>
      </w:tr>
    </w:tbl>
    <w:bookmarkEnd w:id="0"/>
    <w:p w14:paraId="1AB3A30B" w14:textId="2E87A00B" w:rsidR="009563B7" w:rsidRPr="00AC7589" w:rsidRDefault="009F2B9F" w:rsidP="00AC7589">
      <w:pPr>
        <w:spacing w:before="560"/>
        <w:rPr>
          <w:rFonts w:ascii="Verdana" w:hAnsi="Verdana"/>
          <w:bCs/>
          <w:szCs w:val="22"/>
        </w:rPr>
      </w:pPr>
      <w:r w:rsidRPr="009F2B9F">
        <w:rPr>
          <w:rFonts w:ascii="Verdana" w:hAnsi="Verdana"/>
          <w:bCs/>
          <w:szCs w:val="22"/>
        </w:rPr>
        <w:t>Onderwerp van het voorstel/de vraag</w:t>
      </w:r>
      <w:r w:rsidRPr="009F2B9F">
        <w:rPr>
          <w:rFonts w:ascii="Verdana" w:hAnsi="Verdana"/>
          <w:bCs/>
          <w:szCs w:val="22"/>
        </w:rPr>
        <w:br/>
      </w:r>
    </w:p>
    <w:tbl>
      <w:tblPr>
        <w:tblW w:w="9526" w:type="dxa"/>
        <w:tblInd w:w="-459"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9526"/>
      </w:tblGrid>
      <w:tr w:rsidR="00AC7589" w:rsidRPr="00AC7589" w14:paraId="4DFEF7E2" w14:textId="77777777" w:rsidTr="00B05C4E">
        <w:trPr>
          <w:trHeight w:val="474"/>
        </w:trPr>
        <w:tc>
          <w:tcPr>
            <w:tcW w:w="5000" w:type="pct"/>
            <w:vAlign w:val="center"/>
          </w:tcPr>
          <w:bookmarkStart w:id="2" w:name="_Hlk75876309"/>
          <w:p w14:paraId="221D02BE" w14:textId="77777777" w:rsidR="00AC7589" w:rsidRPr="00AC7589" w:rsidRDefault="00AC7589" w:rsidP="00AC7589">
            <w:pPr>
              <w:spacing w:before="560"/>
              <w:rPr>
                <w:rFonts w:ascii="Verdana" w:hAnsi="Verdana"/>
                <w:szCs w:val="22"/>
                <w:lang w:val="nl-BE"/>
              </w:rPr>
            </w:pPr>
            <w:r w:rsidRPr="00AC7589">
              <w:rPr>
                <w:rFonts w:ascii="Verdana" w:hAnsi="Verdana"/>
                <w:szCs w:val="22"/>
                <w:lang w:val="nl-BE"/>
              </w:rPr>
              <w:fldChar w:fldCharType="begin">
                <w:ffData>
                  <w:name w:val="Text1"/>
                  <w:enabled/>
                  <w:calcOnExit w:val="0"/>
                  <w:textInput/>
                </w:ffData>
              </w:fldChar>
            </w:r>
            <w:r w:rsidRPr="00AC7589">
              <w:rPr>
                <w:rFonts w:ascii="Verdana" w:hAnsi="Verdana"/>
                <w:szCs w:val="22"/>
                <w:lang w:val="nl-BE"/>
              </w:rPr>
              <w:instrText xml:space="preserve"> FORMTEXT </w:instrText>
            </w:r>
            <w:r w:rsidRPr="00AC7589">
              <w:rPr>
                <w:rFonts w:ascii="Verdana" w:hAnsi="Verdana"/>
                <w:szCs w:val="22"/>
                <w:lang w:val="nl-BE"/>
              </w:rPr>
            </w:r>
            <w:r w:rsidRPr="00AC7589">
              <w:rPr>
                <w:rFonts w:ascii="Verdana" w:hAnsi="Verdana"/>
                <w:szCs w:val="22"/>
                <w:lang w:val="nl-BE"/>
              </w:rPr>
              <w:fldChar w:fldCharType="separate"/>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rPr>
              <w:fldChar w:fldCharType="end"/>
            </w:r>
          </w:p>
        </w:tc>
      </w:tr>
      <w:bookmarkEnd w:id="2"/>
    </w:tbl>
    <w:p w14:paraId="4978702B" w14:textId="77777777" w:rsidR="00AC7589" w:rsidRPr="00AC7589" w:rsidRDefault="00AC7589" w:rsidP="00AC7589">
      <w:pPr>
        <w:spacing w:before="560"/>
        <w:rPr>
          <w:rFonts w:ascii="Verdana" w:hAnsi="Verdana"/>
          <w:szCs w:val="22"/>
        </w:rPr>
      </w:pPr>
    </w:p>
    <w:p w14:paraId="2C73FE02" w14:textId="1728C1C3" w:rsidR="00AC7589" w:rsidRPr="00AC7589" w:rsidRDefault="00AC7589" w:rsidP="00AC7589">
      <w:pPr>
        <w:spacing w:before="560"/>
        <w:rPr>
          <w:rFonts w:ascii="Verdana" w:hAnsi="Verdana"/>
          <w:bCs/>
          <w:szCs w:val="22"/>
        </w:rPr>
      </w:pPr>
      <w:r w:rsidRPr="00AC7589">
        <w:rPr>
          <w:rFonts w:ascii="Verdana" w:hAnsi="Verdana"/>
          <w:bCs/>
          <w:szCs w:val="22"/>
        </w:rPr>
        <w:lastRenderedPageBreak/>
        <w:t>Voorstellen/vragen (kan ook als nota in bijlage):</w:t>
      </w:r>
      <w:r w:rsidR="00A928E2">
        <w:rPr>
          <w:rFonts w:ascii="Verdana" w:hAnsi="Verdana"/>
          <w:bCs/>
          <w:szCs w:val="22"/>
        </w:rPr>
        <w:br/>
      </w:r>
    </w:p>
    <w:tbl>
      <w:tblPr>
        <w:tblW w:w="9526" w:type="dxa"/>
        <w:tblInd w:w="-459"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9526"/>
      </w:tblGrid>
      <w:tr w:rsidR="00AC7589" w:rsidRPr="00AC7589" w14:paraId="6DEF2ACD" w14:textId="77777777" w:rsidTr="00A928E2">
        <w:trPr>
          <w:trHeight w:val="474"/>
        </w:trPr>
        <w:tc>
          <w:tcPr>
            <w:tcW w:w="5000" w:type="pct"/>
            <w:vAlign w:val="center"/>
          </w:tcPr>
          <w:p w14:paraId="78E46B24" w14:textId="77777777" w:rsidR="00AC7589" w:rsidRPr="00AC7589" w:rsidRDefault="00AC7589" w:rsidP="00AC7589">
            <w:pPr>
              <w:spacing w:before="560"/>
              <w:rPr>
                <w:rFonts w:ascii="Verdana" w:hAnsi="Verdana"/>
                <w:szCs w:val="22"/>
                <w:lang w:val="nl-BE"/>
              </w:rPr>
            </w:pPr>
            <w:r w:rsidRPr="00AC7589">
              <w:rPr>
                <w:rFonts w:ascii="Verdana" w:hAnsi="Verdana"/>
                <w:szCs w:val="22"/>
                <w:lang w:val="nl-BE"/>
              </w:rPr>
              <w:fldChar w:fldCharType="begin">
                <w:ffData>
                  <w:name w:val="Text1"/>
                  <w:enabled/>
                  <w:calcOnExit w:val="0"/>
                  <w:textInput/>
                </w:ffData>
              </w:fldChar>
            </w:r>
            <w:r w:rsidRPr="00AC7589">
              <w:rPr>
                <w:rFonts w:ascii="Verdana" w:hAnsi="Verdana"/>
                <w:szCs w:val="22"/>
                <w:lang w:val="nl-BE"/>
              </w:rPr>
              <w:instrText xml:space="preserve"> FORMTEXT </w:instrText>
            </w:r>
            <w:r w:rsidRPr="00AC7589">
              <w:rPr>
                <w:rFonts w:ascii="Verdana" w:hAnsi="Verdana"/>
                <w:szCs w:val="22"/>
                <w:lang w:val="nl-BE"/>
              </w:rPr>
            </w:r>
            <w:r w:rsidRPr="00AC7589">
              <w:rPr>
                <w:rFonts w:ascii="Verdana" w:hAnsi="Verdana"/>
                <w:szCs w:val="22"/>
                <w:lang w:val="nl-BE"/>
              </w:rPr>
              <w:fldChar w:fldCharType="separate"/>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rPr>
              <w:fldChar w:fldCharType="end"/>
            </w:r>
          </w:p>
        </w:tc>
      </w:tr>
    </w:tbl>
    <w:p w14:paraId="6D0F570A" w14:textId="102AB315" w:rsidR="00AC7589" w:rsidRPr="00AC7589" w:rsidRDefault="00AC7589" w:rsidP="00AC7589">
      <w:pPr>
        <w:spacing w:before="560"/>
        <w:rPr>
          <w:rFonts w:ascii="Verdana" w:hAnsi="Verdana"/>
          <w:bCs/>
          <w:szCs w:val="22"/>
        </w:rPr>
      </w:pPr>
      <w:r w:rsidRPr="00AC7589">
        <w:rPr>
          <w:rFonts w:ascii="Verdana" w:hAnsi="Verdana"/>
          <w:bCs/>
          <w:szCs w:val="22"/>
        </w:rPr>
        <w:t>Motiveer waarom je dit voorstel indient? (kan ook als nota in bijlage):</w:t>
      </w:r>
      <w:r w:rsidR="00A928E2">
        <w:rPr>
          <w:rFonts w:ascii="Verdana" w:hAnsi="Verdana"/>
          <w:bCs/>
          <w:szCs w:val="22"/>
        </w:rPr>
        <w:br/>
      </w:r>
    </w:p>
    <w:tbl>
      <w:tblPr>
        <w:tblW w:w="9526" w:type="dxa"/>
        <w:tblInd w:w="-459" w:type="dxa"/>
        <w:tblBorders>
          <w:top w:val="single" w:sz="4" w:space="0" w:color="auto"/>
          <w:left w:val="single" w:sz="4" w:space="0" w:color="auto"/>
          <w:bottom w:val="single" w:sz="4" w:space="0" w:color="auto"/>
          <w:right w:val="single" w:sz="4" w:space="0" w:color="auto"/>
          <w:insideH w:val="dotted" w:sz="4" w:space="0" w:color="808080" w:themeColor="background1" w:themeShade="80"/>
          <w:insideV w:val="dotted" w:sz="4" w:space="0" w:color="auto"/>
        </w:tblBorders>
        <w:tblLayout w:type="fixed"/>
        <w:tblLook w:val="04A0" w:firstRow="1" w:lastRow="0" w:firstColumn="1" w:lastColumn="0" w:noHBand="0" w:noVBand="1"/>
      </w:tblPr>
      <w:tblGrid>
        <w:gridCol w:w="9526"/>
      </w:tblGrid>
      <w:tr w:rsidR="00AC7589" w:rsidRPr="00AC7589" w14:paraId="734C5897" w14:textId="77777777" w:rsidTr="00A928E2">
        <w:trPr>
          <w:trHeight w:val="474"/>
        </w:trPr>
        <w:tc>
          <w:tcPr>
            <w:tcW w:w="5000" w:type="pct"/>
            <w:vAlign w:val="center"/>
          </w:tcPr>
          <w:p w14:paraId="008B190B" w14:textId="77777777" w:rsidR="00AC7589" w:rsidRPr="00AC7589" w:rsidRDefault="00AC7589" w:rsidP="00AC7589">
            <w:pPr>
              <w:spacing w:before="560"/>
              <w:rPr>
                <w:rFonts w:ascii="Verdana" w:hAnsi="Verdana"/>
                <w:szCs w:val="22"/>
                <w:lang w:val="nl-BE"/>
              </w:rPr>
            </w:pPr>
            <w:r w:rsidRPr="00AC7589">
              <w:rPr>
                <w:rFonts w:ascii="Verdana" w:hAnsi="Verdana"/>
                <w:szCs w:val="22"/>
                <w:lang w:val="nl-BE"/>
              </w:rPr>
              <w:fldChar w:fldCharType="begin">
                <w:ffData>
                  <w:name w:val="Text1"/>
                  <w:enabled/>
                  <w:calcOnExit w:val="0"/>
                  <w:textInput/>
                </w:ffData>
              </w:fldChar>
            </w:r>
            <w:r w:rsidRPr="00AC7589">
              <w:rPr>
                <w:rFonts w:ascii="Verdana" w:hAnsi="Verdana"/>
                <w:szCs w:val="22"/>
                <w:lang w:val="nl-BE"/>
              </w:rPr>
              <w:instrText xml:space="preserve"> FORMTEXT </w:instrText>
            </w:r>
            <w:r w:rsidRPr="00AC7589">
              <w:rPr>
                <w:rFonts w:ascii="Verdana" w:hAnsi="Verdana"/>
                <w:szCs w:val="22"/>
                <w:lang w:val="nl-BE"/>
              </w:rPr>
            </w:r>
            <w:r w:rsidRPr="00AC7589">
              <w:rPr>
                <w:rFonts w:ascii="Verdana" w:hAnsi="Verdana"/>
                <w:szCs w:val="22"/>
                <w:lang w:val="nl-BE"/>
              </w:rPr>
              <w:fldChar w:fldCharType="separate"/>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lang w:val="nl-BE"/>
              </w:rPr>
              <w:t> </w:t>
            </w:r>
            <w:r w:rsidRPr="00AC7589">
              <w:rPr>
                <w:rFonts w:ascii="Verdana" w:hAnsi="Verdana"/>
                <w:szCs w:val="22"/>
              </w:rPr>
              <w:fldChar w:fldCharType="end"/>
            </w:r>
          </w:p>
        </w:tc>
      </w:tr>
    </w:tbl>
    <w:p w14:paraId="73BC249F" w14:textId="3AE76250" w:rsidR="00053896" w:rsidRDefault="00A215C4" w:rsidP="00A215C4">
      <w:pPr>
        <w:spacing w:before="560"/>
        <w:rPr>
          <w:rFonts w:ascii="Verdana" w:hAnsi="Verdana"/>
          <w:i/>
          <w:iCs/>
          <w:szCs w:val="22"/>
        </w:rPr>
      </w:pPr>
      <w:r>
        <w:rPr>
          <w:rFonts w:ascii="Verdana" w:hAnsi="Verdana"/>
          <w:szCs w:val="22"/>
        </w:rPr>
        <w:t>Bij te voegen stukken</w:t>
      </w:r>
      <w:r>
        <w:rPr>
          <w:rFonts w:ascii="Verdana" w:hAnsi="Verdana"/>
          <w:szCs w:val="22"/>
        </w:rPr>
        <w:br/>
      </w:r>
      <w:r>
        <w:rPr>
          <w:rFonts w:ascii="Verdana" w:hAnsi="Verdana"/>
          <w:i/>
          <w:iCs/>
          <w:szCs w:val="22"/>
        </w:rPr>
        <w:t>Voeg de onderstaande stukken bij uw verzoekschrift:</w:t>
      </w:r>
      <w:r>
        <w:rPr>
          <w:rFonts w:ascii="Verdana" w:hAnsi="Verdana"/>
          <w:i/>
          <w:iCs/>
          <w:szCs w:val="22"/>
        </w:rPr>
        <w:br/>
        <w:t xml:space="preserve">- het formulier </w:t>
      </w:r>
      <w:r w:rsidR="003164CC">
        <w:rPr>
          <w:rFonts w:ascii="Verdana" w:hAnsi="Verdana"/>
          <w:i/>
          <w:iCs/>
          <w:szCs w:val="22"/>
        </w:rPr>
        <w:t>‘</w:t>
      </w:r>
      <w:r>
        <w:rPr>
          <w:rFonts w:ascii="Verdana" w:hAnsi="Verdana"/>
          <w:i/>
          <w:iCs/>
          <w:szCs w:val="22"/>
        </w:rPr>
        <w:t xml:space="preserve">Petitielijst voor </w:t>
      </w:r>
      <w:r w:rsidR="005121A6">
        <w:rPr>
          <w:rFonts w:ascii="Verdana" w:hAnsi="Verdana"/>
          <w:i/>
          <w:iCs/>
          <w:szCs w:val="22"/>
        </w:rPr>
        <w:t>het voorstel van burgers</w:t>
      </w:r>
      <w:r w:rsidR="003164CC">
        <w:rPr>
          <w:rFonts w:ascii="Verdana" w:hAnsi="Verdana"/>
          <w:i/>
          <w:iCs/>
          <w:szCs w:val="22"/>
        </w:rPr>
        <w:t>’</w:t>
      </w:r>
      <w:r w:rsidR="005121A6">
        <w:rPr>
          <w:rFonts w:ascii="Verdana" w:hAnsi="Verdana"/>
          <w:i/>
          <w:iCs/>
          <w:szCs w:val="22"/>
        </w:rPr>
        <w:br/>
        <w:t xml:space="preserve">- </w:t>
      </w:r>
      <w:r w:rsidR="004242F7">
        <w:rPr>
          <w:rFonts w:ascii="Verdana" w:hAnsi="Verdana"/>
          <w:i/>
          <w:iCs/>
          <w:szCs w:val="22"/>
        </w:rPr>
        <w:t>nota met voorstel/vraag en motivering (indien niet in het formulier)</w:t>
      </w:r>
      <w:r w:rsidR="004242F7">
        <w:rPr>
          <w:rFonts w:ascii="Verdana" w:hAnsi="Verdana"/>
          <w:i/>
          <w:iCs/>
          <w:szCs w:val="22"/>
        </w:rPr>
        <w:br/>
        <w:t xml:space="preserve">- </w:t>
      </w:r>
      <w:r w:rsidR="004B64A1">
        <w:rPr>
          <w:rFonts w:ascii="Verdana" w:hAnsi="Verdana"/>
          <w:i/>
          <w:iCs/>
          <w:szCs w:val="22"/>
        </w:rPr>
        <w:t>eventueel bijkomende stukken die de provincieraad meer informatie kunnen verschaffen over dit voorstel van burgers</w:t>
      </w:r>
    </w:p>
    <w:p w14:paraId="13D5D2FD" w14:textId="77777777" w:rsidR="00A215C4" w:rsidRDefault="00A215C4" w:rsidP="00A215C4">
      <w:pPr>
        <w:rPr>
          <w:rFonts w:ascii="Verdana" w:hAnsi="Verdana"/>
          <w:i/>
          <w:iCs/>
          <w:szCs w:val="22"/>
        </w:rPr>
      </w:pPr>
    </w:p>
    <w:p w14:paraId="0D0BE4B1" w14:textId="77777777" w:rsidR="00A215C4" w:rsidRDefault="00A215C4" w:rsidP="00A215C4">
      <w:pPr>
        <w:spacing w:after="240"/>
        <w:rPr>
          <w:rFonts w:ascii="Verdana" w:hAnsi="Verdana"/>
          <w:b/>
          <w:bCs/>
          <w:i/>
          <w:iCs/>
          <w:szCs w:val="22"/>
        </w:rPr>
      </w:pPr>
      <w:r>
        <w:rPr>
          <w:rFonts w:ascii="Verdana" w:hAnsi="Verdana"/>
          <w:b/>
          <w:bCs/>
          <w:i/>
          <w:iCs/>
          <w:szCs w:val="22"/>
        </w:rPr>
        <w:t>Privacywaarborg en verwijzing naar artikel 196 van het Strafwetboek</w:t>
      </w:r>
    </w:p>
    <w:p w14:paraId="1C51174B" w14:textId="245D55D6" w:rsidR="00A215C4" w:rsidRDefault="00A215C4" w:rsidP="00A215C4">
      <w:pPr>
        <w:spacing w:after="240"/>
        <w:rPr>
          <w:rFonts w:ascii="Verdana" w:hAnsi="Verdana"/>
          <w:i/>
          <w:iCs/>
          <w:szCs w:val="22"/>
        </w:rPr>
      </w:pPr>
      <w:r>
        <w:rPr>
          <w:rFonts w:ascii="Verdana" w:hAnsi="Verdana"/>
          <w:i/>
          <w:iCs/>
          <w:szCs w:val="22"/>
        </w:rPr>
        <w:t xml:space="preserve">De provincie verwerkt de door u verstrekte persoonsgegevens alleen om na te gaan of er voldoende handtekeningen zijn om het </w:t>
      </w:r>
      <w:r w:rsidR="00CF4195">
        <w:rPr>
          <w:rFonts w:ascii="Verdana" w:hAnsi="Verdana"/>
          <w:i/>
          <w:iCs/>
          <w:szCs w:val="22"/>
        </w:rPr>
        <w:t>voorstel/de vraag</w:t>
      </w:r>
      <w:r>
        <w:rPr>
          <w:rFonts w:ascii="Verdana" w:hAnsi="Verdana"/>
          <w:i/>
          <w:iCs/>
          <w:szCs w:val="22"/>
        </w:rPr>
        <w:t xml:space="preserve"> te ondersteunen (artikel </w:t>
      </w:r>
      <w:r w:rsidR="00485C6A">
        <w:rPr>
          <w:rFonts w:ascii="Verdana" w:hAnsi="Verdana"/>
          <w:i/>
          <w:iCs/>
          <w:szCs w:val="22"/>
        </w:rPr>
        <w:t>64</w:t>
      </w:r>
      <w:r>
        <w:rPr>
          <w:rFonts w:ascii="Verdana" w:hAnsi="Verdana"/>
          <w:i/>
          <w:iCs/>
          <w:szCs w:val="22"/>
        </w:rPr>
        <w:t xml:space="preserve"> van </w:t>
      </w:r>
      <w:r w:rsidR="00485C6A">
        <w:rPr>
          <w:rFonts w:ascii="Verdana" w:hAnsi="Verdana"/>
          <w:i/>
          <w:iCs/>
          <w:szCs w:val="22"/>
        </w:rPr>
        <w:t>het huishoudelijk reglement van de provincieraad</w:t>
      </w:r>
      <w:r>
        <w:rPr>
          <w:rFonts w:ascii="Verdana" w:hAnsi="Verdana"/>
          <w:i/>
          <w:iCs/>
          <w:szCs w:val="22"/>
        </w:rPr>
        <w:t>). U hebt het recht om uw gegevens in te kijken en zo nodig de verbetering ervan aan te vragen.</w:t>
      </w:r>
    </w:p>
    <w:p w14:paraId="6DF76C8A" w14:textId="77777777" w:rsidR="00A215C4" w:rsidRPr="00A215C4" w:rsidRDefault="00A215C4" w:rsidP="00A215C4">
      <w:pPr>
        <w:spacing w:after="240"/>
        <w:rPr>
          <w:rFonts w:ascii="Verdana" w:hAnsi="Verdana"/>
          <w:i/>
          <w:iCs/>
          <w:szCs w:val="22"/>
        </w:rPr>
      </w:pPr>
      <w:r>
        <w:rPr>
          <w:rFonts w:ascii="Verdana" w:hAnsi="Verdana"/>
          <w:b/>
          <w:bCs/>
          <w:i/>
          <w:iCs/>
          <w:szCs w:val="22"/>
        </w:rPr>
        <w:t>Artikel 196 van het Strafwetboek is op deze petitielijst van toepassing:</w:t>
      </w:r>
      <w:r>
        <w:rPr>
          <w:rFonts w:ascii="Verdana" w:hAnsi="Verdana"/>
          <w:b/>
          <w:bCs/>
          <w:i/>
          <w:iCs/>
          <w:szCs w:val="22"/>
        </w:rPr>
        <w:br/>
      </w:r>
      <w:r>
        <w:rPr>
          <w:rFonts w:ascii="Verdana" w:hAnsi="Verdana"/>
          <w:i/>
          <w:iCs/>
          <w:szCs w:val="22"/>
        </w:rPr>
        <w:t>Met opsluiting van vijf jaar tot tien jaar worden gestraft de andere personen die in authentieke en openbare geschriften valsheid plegen en alle personen die in handels- of bankgeschriften of in private geschriften valsheid plegen, hetzij door valse handtekeningen, hetzij door namaking of vervalsing van geschriften of handtekeningen, hetzij door overeenkomsten, beschikkingen, verbintenissen of schuldbevrijdingen valselijk op te maken of achteraf in de akten in te voegen, hetzij door toevoeging of vervalsing van bedingen, verklaringen of feiten die deze akten ten doel hadden op te nemen of vast te stellen.</w:t>
      </w:r>
    </w:p>
    <w:sectPr w:rsidR="00A215C4" w:rsidRPr="00A215C4" w:rsidSect="00A215C4">
      <w:headerReference w:type="default" r:id="rId12"/>
      <w:headerReference w:type="first" r:id="rId13"/>
      <w:type w:val="continuous"/>
      <w:pgSz w:w="11907" w:h="16840"/>
      <w:pgMar w:top="737" w:right="907" w:bottom="1191" w:left="2070" w:header="708" w:footer="708" w:gutter="0"/>
      <w:cols w:space="227" w:equalWidth="0">
        <w:col w:w="8930" w:space="22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DCBA69" w14:textId="77777777" w:rsidR="00E759D1" w:rsidRDefault="00E759D1">
      <w:r>
        <w:separator/>
      </w:r>
    </w:p>
  </w:endnote>
  <w:endnote w:type="continuationSeparator" w:id="0">
    <w:p w14:paraId="25F641D4" w14:textId="77777777" w:rsidR="00E759D1" w:rsidRDefault="00E759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7EC6F" w14:textId="77777777" w:rsidR="00E759D1" w:rsidRDefault="00E759D1">
      <w:r>
        <w:separator/>
      </w:r>
    </w:p>
  </w:footnote>
  <w:footnote w:type="continuationSeparator" w:id="0">
    <w:p w14:paraId="2F6B53E1" w14:textId="77777777" w:rsidR="00E759D1" w:rsidRDefault="00E759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D8AA5" w14:textId="77777777" w:rsidR="00892426" w:rsidRDefault="00892426">
    <w:pPr>
      <w:pStyle w:val="Alinea1"/>
      <w:spacing w:before="1440" w:after="260"/>
    </w:pPr>
    <w: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E9E01" w14:textId="77777777" w:rsidR="00053896" w:rsidRDefault="00A20102">
    <w:pPr>
      <w:pStyle w:val="Koptekst"/>
    </w:pPr>
    <w:r>
      <w:rPr>
        <w:noProof/>
      </w:rPr>
      <w:drawing>
        <wp:anchor distT="0" distB="0" distL="114300" distR="114300" simplePos="0" relativeHeight="251658240" behindDoc="1" locked="0" layoutInCell="1" allowOverlap="1" wp14:anchorId="0D0D4F72" wp14:editId="52AD8960">
          <wp:simplePos x="0" y="0"/>
          <wp:positionH relativeFrom="column">
            <wp:posOffset>-942975</wp:posOffset>
          </wp:positionH>
          <wp:positionV relativeFrom="paragraph">
            <wp:posOffset>-263169</wp:posOffset>
          </wp:positionV>
          <wp:extent cx="7175500" cy="10146944"/>
          <wp:effectExtent l="0" t="0" r="6350" b="6985"/>
          <wp:wrapNone/>
          <wp:docPr id="1888754759" name="Afbeelding 1888754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pic:cNvPicPr/>
                </pic:nvPicPr>
                <pic:blipFill>
                  <a:blip r:embed="rId1">
                    <a:extLst>
                      <a:ext uri="{28A0092B-C50C-407E-A947-70E740481C1C}">
                        <a14:useLocalDpi xmlns:a14="http://schemas.microsoft.com/office/drawing/2010/main" val="0"/>
                      </a:ext>
                    </a:extLst>
                  </a:blip>
                  <a:stretch>
                    <a:fillRect/>
                  </a:stretch>
                </pic:blipFill>
                <pic:spPr>
                  <a:xfrm>
                    <a:off x="0" y="0"/>
                    <a:ext cx="7180638" cy="1015421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02D57" w14:textId="77777777" w:rsidR="001B2E71" w:rsidRDefault="001B2E71">
    <w:pPr>
      <w:pStyle w:val="Alinea1"/>
      <w:spacing w:before="1440" w:after="260"/>
    </w:pPr>
    <w: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6C49E" w14:textId="77777777" w:rsidR="001B2E71" w:rsidRDefault="001B2E71">
    <w:pPr>
      <w:pStyle w:val="Koptekst"/>
    </w:pPr>
    <w:r>
      <w:rPr>
        <w:noProof/>
      </w:rPr>
      <w:drawing>
        <wp:anchor distT="0" distB="0" distL="114300" distR="114300" simplePos="0" relativeHeight="251658241" behindDoc="1" locked="0" layoutInCell="1" allowOverlap="1" wp14:anchorId="667C1438" wp14:editId="41209B36">
          <wp:simplePos x="0" y="0"/>
          <wp:positionH relativeFrom="column">
            <wp:posOffset>-942975</wp:posOffset>
          </wp:positionH>
          <wp:positionV relativeFrom="paragraph">
            <wp:posOffset>-263169</wp:posOffset>
          </wp:positionV>
          <wp:extent cx="7175500" cy="10146944"/>
          <wp:effectExtent l="0" t="0" r="6350" b="6985"/>
          <wp:wrapNone/>
          <wp:docPr id="529046104" name="Afbeelding 529046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pic:cNvPicPr/>
                </pic:nvPicPr>
                <pic:blipFill>
                  <a:blip r:embed="rId1">
                    <a:extLst>
                      <a:ext uri="{28A0092B-C50C-407E-A947-70E740481C1C}">
                        <a14:useLocalDpi xmlns:a14="http://schemas.microsoft.com/office/drawing/2010/main" val="0"/>
                      </a:ext>
                    </a:extLst>
                  </a:blip>
                  <a:stretch>
                    <a:fillRect/>
                  </a:stretch>
                </pic:blipFill>
                <pic:spPr>
                  <a:xfrm>
                    <a:off x="0" y="0"/>
                    <a:ext cx="7180638" cy="1015421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docVars>
    <w:docVar w:name="Druk" w:val="w:doNotExpandShiftRet"/>
  </w:docVars>
  <w:rsids>
    <w:rsidRoot w:val="00D23F28"/>
    <w:rsid w:val="00021E46"/>
    <w:rsid w:val="00053896"/>
    <w:rsid w:val="00075058"/>
    <w:rsid w:val="00116633"/>
    <w:rsid w:val="0014385B"/>
    <w:rsid w:val="00154C0A"/>
    <w:rsid w:val="001622DF"/>
    <w:rsid w:val="001B2E71"/>
    <w:rsid w:val="00232A05"/>
    <w:rsid w:val="002909B9"/>
    <w:rsid w:val="003164CC"/>
    <w:rsid w:val="003374DF"/>
    <w:rsid w:val="004122D0"/>
    <w:rsid w:val="004242F7"/>
    <w:rsid w:val="004660AB"/>
    <w:rsid w:val="00484EAC"/>
    <w:rsid w:val="00485C6A"/>
    <w:rsid w:val="004B64A1"/>
    <w:rsid w:val="005121A6"/>
    <w:rsid w:val="00513648"/>
    <w:rsid w:val="005D13A7"/>
    <w:rsid w:val="005E0A97"/>
    <w:rsid w:val="0062174F"/>
    <w:rsid w:val="00712277"/>
    <w:rsid w:val="0079048A"/>
    <w:rsid w:val="008457EF"/>
    <w:rsid w:val="00892426"/>
    <w:rsid w:val="008F7783"/>
    <w:rsid w:val="009563B7"/>
    <w:rsid w:val="009B36D2"/>
    <w:rsid w:val="009F2B9F"/>
    <w:rsid w:val="00A14BCC"/>
    <w:rsid w:val="00A20102"/>
    <w:rsid w:val="00A215C4"/>
    <w:rsid w:val="00A63BE6"/>
    <w:rsid w:val="00A75D80"/>
    <w:rsid w:val="00A928E2"/>
    <w:rsid w:val="00AC28E4"/>
    <w:rsid w:val="00AC7589"/>
    <w:rsid w:val="00B0048B"/>
    <w:rsid w:val="00B05C4E"/>
    <w:rsid w:val="00B30A3D"/>
    <w:rsid w:val="00B70EBC"/>
    <w:rsid w:val="00B73F47"/>
    <w:rsid w:val="00B8487C"/>
    <w:rsid w:val="00C71868"/>
    <w:rsid w:val="00C752F7"/>
    <w:rsid w:val="00CC55D1"/>
    <w:rsid w:val="00CE3DAA"/>
    <w:rsid w:val="00CF4195"/>
    <w:rsid w:val="00D23F28"/>
    <w:rsid w:val="00D318B0"/>
    <w:rsid w:val="00D8749C"/>
    <w:rsid w:val="00DD6310"/>
    <w:rsid w:val="00E57262"/>
    <w:rsid w:val="00E614F3"/>
    <w:rsid w:val="00E759D1"/>
    <w:rsid w:val="00EB7C41"/>
    <w:rsid w:val="00F96AA2"/>
    <w:rsid w:val="00FF6BD5"/>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4669E41"/>
  <w15:docId w15:val="{82E14130-485C-4DA4-B4C3-848CA62F1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A63BE6"/>
    <w:pPr>
      <w:overflowPunct w:val="0"/>
      <w:autoSpaceDE w:val="0"/>
      <w:autoSpaceDN w:val="0"/>
      <w:adjustRightInd w:val="0"/>
      <w:textAlignment w:val="baseline"/>
    </w:pPr>
    <w:rPr>
      <w:rFonts w:ascii="Arial" w:hAnsi="Arial"/>
      <w:sz w:val="22"/>
      <w:lang w:val="nl-NL"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Alinea">
    <w:name w:val="Alinea"/>
    <w:basedOn w:val="Alinea1"/>
    <w:rsid w:val="00A63BE6"/>
    <w:pPr>
      <w:spacing w:before="300"/>
      <w:ind w:firstLine="907"/>
    </w:pPr>
  </w:style>
  <w:style w:type="paragraph" w:customStyle="1" w:styleId="Alinea1">
    <w:name w:val="Alinea1"/>
    <w:basedOn w:val="Standaard"/>
    <w:next w:val="Alinea"/>
    <w:rsid w:val="00A63BE6"/>
    <w:pPr>
      <w:spacing w:before="840" w:line="260" w:lineRule="exact"/>
    </w:pPr>
  </w:style>
  <w:style w:type="paragraph" w:customStyle="1" w:styleId="Plaatsdatum">
    <w:name w:val="Plaats&amp;datum"/>
    <w:basedOn w:val="Alinea"/>
    <w:rsid w:val="00A63BE6"/>
    <w:pPr>
      <w:spacing w:before="960"/>
    </w:pPr>
  </w:style>
  <w:style w:type="paragraph" w:customStyle="1" w:styleId="Opsomming">
    <w:name w:val="Opsomming"/>
    <w:basedOn w:val="Alinea"/>
    <w:rsid w:val="00A63BE6"/>
    <w:pPr>
      <w:spacing w:before="0"/>
      <w:ind w:left="227" w:hanging="227"/>
    </w:pPr>
  </w:style>
  <w:style w:type="paragraph" w:styleId="Koptekst">
    <w:name w:val="header"/>
    <w:basedOn w:val="Standaard"/>
    <w:rsid w:val="00A63BE6"/>
    <w:pPr>
      <w:tabs>
        <w:tab w:val="center" w:pos="4536"/>
        <w:tab w:val="right" w:pos="9072"/>
      </w:tabs>
    </w:pPr>
  </w:style>
  <w:style w:type="paragraph" w:styleId="Voettekst">
    <w:name w:val="footer"/>
    <w:basedOn w:val="Standaard"/>
    <w:rsid w:val="00A63BE6"/>
    <w:pPr>
      <w:tabs>
        <w:tab w:val="center" w:pos="4536"/>
        <w:tab w:val="right" w:pos="9072"/>
      </w:tabs>
    </w:pPr>
  </w:style>
  <w:style w:type="paragraph" w:styleId="Ballontekst">
    <w:name w:val="Balloon Text"/>
    <w:basedOn w:val="Standaard"/>
    <w:link w:val="BallontekstChar"/>
    <w:rsid w:val="009B36D2"/>
    <w:rPr>
      <w:rFonts w:ascii="Tahoma" w:hAnsi="Tahoma" w:cs="Tahoma"/>
      <w:sz w:val="16"/>
      <w:szCs w:val="16"/>
    </w:rPr>
  </w:style>
  <w:style w:type="character" w:customStyle="1" w:styleId="BallontekstChar">
    <w:name w:val="Ballontekst Char"/>
    <w:basedOn w:val="Standaardalinea-lettertype"/>
    <w:link w:val="Ballontekst"/>
    <w:rsid w:val="009B36D2"/>
    <w:rPr>
      <w:rFonts w:ascii="Tahoma" w:hAnsi="Tahoma" w:cs="Tahoma"/>
      <w:sz w:val="16"/>
      <w:szCs w:val="16"/>
      <w:lang w:val="nl-NL" w:eastAsia="nl-NL"/>
    </w:rPr>
  </w:style>
  <w:style w:type="table" w:styleId="Tabelraster">
    <w:name w:val="Table Grid"/>
    <w:basedOn w:val="Standaardtabel"/>
    <w:rsid w:val="00B004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4.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netapp01.povgrp.oost-vlaanderen.be\appl\OfficeSjablonen\Word2016\Huisstijl\HnotaX_logo.dotm" TargetMode="Externa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8865b86-43ad-47e5-a09d-006ff1aaf712">
      <Value>51</Value>
    </TaxCatchAll>
    <Datum xmlns="7de0a394-2d24-4a7a-ab86-c683c1437e0d">2025-05-06T22:00:00+00:00</Datum>
    <Thema xmlns="7de0a394-2d24-4a7a-ab86-c683c1437e0d">
      <Value>Burgerinitiatieven</Value>
    </Thema>
    <lcf76f155ced4ddcb4097134ff3c332f xmlns="7de0a394-2d24-4a7a-ab86-c683c1437e0d">
      <Terms xmlns="http://schemas.microsoft.com/office/infopath/2007/PartnerControls"/>
    </lcf76f155ced4ddcb4097134ff3c332f>
    <gdc28792b34f4d65b3727bc9c550b102 xmlns="7de0a394-2d24-4a7a-ab86-c683c1437e0d">
      <Terms xmlns="http://schemas.microsoft.com/office/infopath/2007/PartnerControls">
        <TermInfo xmlns="http://schemas.microsoft.com/office/infopath/2007/PartnerControls">
          <TermName xmlns="http://schemas.microsoft.com/office/infopath/2007/PartnerControls">2025</TermName>
          <TermId xmlns="http://schemas.microsoft.com/office/infopath/2007/PartnerControls">d5057968-1a43-402a-af7f-57f4c747ec19</TermId>
        </TermInfo>
      </Terms>
    </gdc28792b34f4d65b3727bc9c550b102>
    <Typevergadering xmlns="7de0a394-2d24-4a7a-ab86-c683c1437e0d" xsi:nil="true"/>
    <Legislatuur xmlns="7de0a394-2d24-4a7a-ab86-c683c1437e0d">2024-2030</Legislatuur>
    <Jaar2 xmlns="7de0a394-2d24-4a7a-ab86-c683c1437e0d" xsi:nil="true"/>
    <Jaartal0 xmlns="7de0a394-2d24-4a7a-ab86-c683c1437e0d">2025</Jaartal0>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C6D7765F34E7F428EF958F0A83FF6A7" ma:contentTypeVersion="20" ma:contentTypeDescription="Een nieuw document maken." ma:contentTypeScope="" ma:versionID="b1a858bb3c1b1cb529d4cf6a034ed2f0">
  <xsd:schema xmlns:xsd="http://www.w3.org/2001/XMLSchema" xmlns:xs="http://www.w3.org/2001/XMLSchema" xmlns:p="http://schemas.microsoft.com/office/2006/metadata/properties" xmlns:ns2="7de0a394-2d24-4a7a-ab86-c683c1437e0d" xmlns:ns3="a8865b86-43ad-47e5-a09d-006ff1aaf712" targetNamespace="http://schemas.microsoft.com/office/2006/metadata/properties" ma:root="true" ma:fieldsID="ce48d9f1e2b895cd352897bb58ba9e69" ns2:_="" ns3:_="">
    <xsd:import namespace="7de0a394-2d24-4a7a-ab86-c683c1437e0d"/>
    <xsd:import namespace="a8865b86-43ad-47e5-a09d-006ff1aaf712"/>
    <xsd:element name="properties">
      <xsd:complexType>
        <xsd:sequence>
          <xsd:element name="documentManagement">
            <xsd:complexType>
              <xsd:all>
                <xsd:element ref="ns2:Typevergadering" minOccurs="0"/>
                <xsd:element ref="ns2:Thema" minOccurs="0"/>
                <xsd:element ref="ns2:gdc28792b34f4d65b3727bc9c550b102" minOccurs="0"/>
                <xsd:element ref="ns3:TaxCatchAll" minOccurs="0"/>
                <xsd:element ref="ns2:Datum" minOccurs="0"/>
                <xsd:element ref="ns2:Legislatuur"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Jaartal0" minOccurs="0"/>
                <xsd:element ref="ns2:Jaa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e0a394-2d24-4a7a-ab86-c683c1437e0d" elementFormDefault="qualified">
    <xsd:import namespace="http://schemas.microsoft.com/office/2006/documentManagement/types"/>
    <xsd:import namespace="http://schemas.microsoft.com/office/infopath/2007/PartnerControls"/>
    <xsd:element name="Typevergadering" ma:index="8" nillable="true" ma:displayName="Type vergadering" ma:format="Dropdown" ma:internalName="Typevergadering">
      <xsd:complexType>
        <xsd:complexContent>
          <xsd:extension base="dms:MultiChoice">
            <xsd:sequence>
              <xsd:element name="Value" maxOccurs="unbounded" minOccurs="0" nillable="true">
                <xsd:simpleType>
                  <xsd:restriction base="dms:Choice">
                    <xsd:enumeration value="PR"/>
                    <xsd:enumeration value="Bureau"/>
                    <xsd:enumeration value="1ste commissie"/>
                    <xsd:enumeration value="2de commissie"/>
                    <xsd:enumeration value="Gezamenlijke commissie"/>
                    <xsd:enumeration value="Werkbezoeken"/>
                  </xsd:restriction>
                </xsd:simpleType>
              </xsd:element>
            </xsd:sequence>
          </xsd:extension>
        </xsd:complexContent>
      </xsd:complexType>
    </xsd:element>
    <xsd:element name="Thema" ma:index="9" nillable="true" ma:displayName="Thema" ma:format="Dropdown" ma:internalName="Thema">
      <xsd:complexType>
        <xsd:complexContent>
          <xsd:extension base="dms:MultiChoice">
            <xsd:sequence>
              <xsd:element name="Value" maxOccurs="unbounded" minOccurs="0" nillable="true">
                <xsd:simpleType>
                  <xsd:restriction base="dms:Choice">
                    <xsd:enumeration value="Schriftelijke vragen"/>
                    <xsd:enumeration value="Kalender"/>
                    <xsd:enumeration value="Administratief toezicht"/>
                    <xsd:enumeration value="Lijsten"/>
                    <xsd:enumeration value="HRPR"/>
                    <xsd:enumeration value="Deontologie"/>
                    <xsd:enumeration value="Archief"/>
                    <xsd:enumeration value="Klachten"/>
                    <xsd:enumeration value="Actiepunten"/>
                    <xsd:enumeration value="Recepties"/>
                    <xsd:enumeration value="Woordelijk verslag"/>
                    <xsd:enumeration value="bijlage"/>
                    <xsd:enumeration value="mondelinge vragen"/>
                    <xsd:enumeration value="Voorstellen"/>
                    <xsd:enumeration value="Moties"/>
                    <xsd:enumeration value="Bezoekrecht"/>
                    <xsd:enumeration value="Amendement"/>
                    <xsd:enumeration value="Burgerinitiatieven"/>
                    <xsd:enumeration value="Notulen"/>
                    <xsd:enumeration value="Jaarrekening"/>
                    <xsd:enumeration value="Aanpassing meerjarenplan"/>
                    <xsd:enumeration value="Financieel"/>
                  </xsd:restriction>
                </xsd:simpleType>
              </xsd:element>
            </xsd:sequence>
          </xsd:extension>
        </xsd:complexContent>
      </xsd:complexType>
    </xsd:element>
    <xsd:element name="gdc28792b34f4d65b3727bc9c550b102" ma:index="11" nillable="true" ma:taxonomy="true" ma:internalName="gdc28792b34f4d65b3727bc9c550b102" ma:taxonomyFieldName="Jaartal" ma:displayName="Jaartal" ma:default="74;#2026|97a5044b-8061-43f6-9df3-31c909a7105e" ma:fieldId="{0dc28792-b34f-4d65-b372-7bc9c550b102}" ma:sspId="2717ba52-0870-4c30-87cd-4d145088865f" ma:termSetId="0b7f0631-c7ad-4d4d-8dd3-d0d918b77c38" ma:anchorId="00000000-0000-0000-0000-000000000000" ma:open="false" ma:isKeyword="false">
      <xsd:complexType>
        <xsd:sequence>
          <xsd:element ref="pc:Terms" minOccurs="0" maxOccurs="1"/>
        </xsd:sequence>
      </xsd:complexType>
    </xsd:element>
    <xsd:element name="Datum" ma:index="13" nillable="true" ma:displayName="Datum" ma:default="[today]" ma:format="DateOnly" ma:internalName="Datum">
      <xsd:simpleType>
        <xsd:restriction base="dms:DateTime"/>
      </xsd:simpleType>
    </xsd:element>
    <xsd:element name="Legislatuur" ma:index="14" nillable="true" ma:displayName="Legislatuur" ma:format="Dropdown" ma:internalName="Legislatuur">
      <xsd:simpleType>
        <xsd:restriction base="dms:Choice">
          <xsd:enumeration value="2018-2024"/>
          <xsd:enumeration value="2024-2030"/>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Afbeeldingtags" ma:readOnly="false" ma:fieldId="{5cf76f15-5ced-4ddc-b409-7134ff3c332f}" ma:taxonomyMulti="true" ma:sspId="2717ba52-0870-4c30-87cd-4d145088865f"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Jaartal0" ma:index="26" nillable="true" ma:displayName="Jaartal" ma:default="2026" ma:format="Dropdown" ma:internalName="Jaartal0">
      <xsd:simpleType>
        <xsd:restriction base="dms:Text">
          <xsd:maxLength value="255"/>
        </xsd:restriction>
      </xsd:simpleType>
    </xsd:element>
    <xsd:element name="Jaar2" ma:index="27" nillable="true" ma:displayName="Jaar2" ma:format="Dropdown" ma:internalName="Jaar2">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8865b86-43ad-47e5-a09d-006ff1aaf71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5dcd6c4-ff7e-4121-ac26-d0f4273514eb}" ma:internalName="TaxCatchAll" ma:showField="CatchAllData" ma:web="a8865b86-43ad-47e5-a09d-006ff1aaf7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A818B2F-CD1C-43E6-BFD8-58BA48B04E8A}">
  <ds:schemaRefs>
    <ds:schemaRef ds:uri="http://schemas.microsoft.com/office/2006/metadata/properties"/>
    <ds:schemaRef ds:uri="http://schemas.microsoft.com/office/infopath/2007/PartnerControls"/>
    <ds:schemaRef ds:uri="a8865b86-43ad-47e5-a09d-006ff1aaf712"/>
    <ds:schemaRef ds:uri="7de0a394-2d24-4a7a-ab86-c683c1437e0d"/>
  </ds:schemaRefs>
</ds:datastoreItem>
</file>

<file path=customXml/itemProps2.xml><?xml version="1.0" encoding="utf-8"?>
<ds:datastoreItem xmlns:ds="http://schemas.openxmlformats.org/officeDocument/2006/customXml" ds:itemID="{BB44D157-1FC6-4350-B9BD-E48CB0A822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e0a394-2d24-4a7a-ab86-c683c1437e0d"/>
    <ds:schemaRef ds:uri="a8865b86-43ad-47e5-a09d-006ff1aaf7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CF0397-0AAB-4B70-A6EC-52A04413262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HnotaX_logo.dotm</Template>
  <TotalTime>25</TotalTime>
  <Pages>2</Pages>
  <Words>392</Words>
  <Characters>2159</Characters>
  <Application>Microsoft Office Word</Application>
  <DocSecurity>0</DocSecurity>
  <Lines>17</Lines>
  <Paragraphs>5</Paragraphs>
  <ScaleCrop>false</ScaleCrop>
  <HeadingPairs>
    <vt:vector size="2" baseType="variant">
      <vt:variant>
        <vt:lpstr>Titel</vt:lpstr>
      </vt:variant>
      <vt:variant>
        <vt:i4>1</vt:i4>
      </vt:variant>
    </vt:vector>
  </HeadingPairs>
  <TitlesOfParts>
    <vt:vector size="1" baseType="lpstr">
      <vt:lpstr>HnotaX</vt:lpstr>
    </vt:vector>
  </TitlesOfParts>
  <Company>POV</Company>
  <LinksUpToDate>false</LinksUpToDate>
  <CharactersWithSpaces>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HnotaX</dc:title>
  <dc:subject>interne nota</dc:subject>
  <dc:creator>Van Lierde Hans</dc:creator>
  <cp:keywords>huisstijl; nota</cp:keywords>
  <dc:description>vrij huisstijlsjabloon voor het maken van een nota</dc:description>
  <cp:lastModifiedBy>Van Lierde Hans</cp:lastModifiedBy>
  <cp:revision>32</cp:revision>
  <cp:lastPrinted>2257-01-18T04:07:00Z</cp:lastPrinted>
  <dcterms:created xsi:type="dcterms:W3CDTF">2025-05-07T11:55:00Z</dcterms:created>
  <dcterms:modified xsi:type="dcterms:W3CDTF">2026-05-13T07:32:00Z</dcterms:modified>
  <cp:category>nota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0x010100BC6D7765F34E7F428EF958F0A83FF6A7</vt:lpwstr>
  </property>
  <property fmtid="{D5CDD505-2E9C-101B-9397-08002B2CF9AE}" pid="3" name="MediaServiceImageTags">
    <vt:lpwstr/>
  </property>
  <property fmtid="{D5CDD505-2E9C-101B-9397-08002B2CF9AE}" pid="4" name="Jaartal">
    <vt:lpwstr>51;#2025|d5057968-1a43-402a-af7f-57f4c747ec19</vt:lpwstr>
  </property>
</Properties>
</file>